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8E2" w:rsidRPr="00BA4BF2" w:rsidRDefault="00FB08E2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3" o:spid="_x0000_s1026" type="#_x0000_t75" style="position:absolute;left:0;text-align:left;margin-left:-16.5pt;margin-top:-7.1pt;width:63pt;height:1in;z-index:251658240;visibility:visible">
            <v:imagedata r:id="rId6" o:title=""/>
          </v:shape>
        </w:pict>
      </w:r>
      <w:r w:rsidRPr="00BA4BF2">
        <w:rPr>
          <w:sz w:val="35"/>
          <w:szCs w:val="35"/>
        </w:rPr>
        <w:t>Bahria University Library Islamabad</w:t>
      </w:r>
    </w:p>
    <w:p w:rsidR="00FB08E2" w:rsidRDefault="00FB08E2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Observer, Saturday</w:t>
      </w:r>
      <w:r w:rsidRPr="00D41C36">
        <w:t xml:space="preserve"> </w:t>
      </w:r>
      <w:r>
        <w:t>August 31, 2024</w:t>
      </w:r>
    </w:p>
    <w:p w:rsidR="00FB08E2" w:rsidRDefault="00FB08E2" w:rsidP="005D0755"/>
    <w:p w:rsidR="00FB08E2" w:rsidRDefault="00FB08E2" w:rsidP="005D0755">
      <w:pPr>
        <w:jc w:val="center"/>
        <w:rPr>
          <w:noProof/>
        </w:rPr>
      </w:pPr>
    </w:p>
    <w:p w:rsidR="00FB08E2" w:rsidRDefault="00FB08E2" w:rsidP="005D0755">
      <w:pPr>
        <w:jc w:val="center"/>
        <w:rPr>
          <w:noProof/>
        </w:rPr>
      </w:pPr>
    </w:p>
    <w:p w:rsidR="00FB08E2" w:rsidRDefault="00FB08E2" w:rsidP="005D0755">
      <w:pPr>
        <w:jc w:val="center"/>
        <w:rPr>
          <w:noProof/>
        </w:rPr>
      </w:pPr>
    </w:p>
    <w:p w:rsidR="00FB08E2" w:rsidRPr="00076884" w:rsidRDefault="00FB08E2" w:rsidP="005D0755">
      <w:pPr>
        <w:jc w:val="center"/>
      </w:pPr>
      <w:r w:rsidRPr="00076884">
        <w:pict>
          <v:shape id="_x0000_i1025" type="#_x0000_t75" style="width:347.25pt;height:416.25pt">
            <v:imagedata r:id="rId7" o:title=""/>
          </v:shape>
        </w:pict>
      </w:r>
    </w:p>
    <w:sectPr w:rsidR="00FB08E2" w:rsidRPr="00076884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8E2" w:rsidRDefault="00FB08E2" w:rsidP="00D21912">
      <w:r>
        <w:separator/>
      </w:r>
    </w:p>
  </w:endnote>
  <w:endnote w:type="continuationSeparator" w:id="0">
    <w:p w:rsidR="00FB08E2" w:rsidRDefault="00FB08E2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8E2" w:rsidRDefault="00FB08E2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FB08E2" w:rsidRDefault="00FB08E2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8E2" w:rsidRDefault="00FB08E2" w:rsidP="00D21912">
      <w:r>
        <w:separator/>
      </w:r>
    </w:p>
  </w:footnote>
  <w:footnote w:type="continuationSeparator" w:id="0">
    <w:p w:rsidR="00FB08E2" w:rsidRDefault="00FB08E2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0755"/>
    <w:rsid w:val="00076884"/>
    <w:rsid w:val="001522AB"/>
    <w:rsid w:val="002B6BAB"/>
    <w:rsid w:val="002C19E0"/>
    <w:rsid w:val="00396AF3"/>
    <w:rsid w:val="004107E0"/>
    <w:rsid w:val="0057508E"/>
    <w:rsid w:val="005C4507"/>
    <w:rsid w:val="005D0755"/>
    <w:rsid w:val="00810064"/>
    <w:rsid w:val="008D41F9"/>
    <w:rsid w:val="00B822E5"/>
    <w:rsid w:val="00BA4BF2"/>
    <w:rsid w:val="00BB513B"/>
    <w:rsid w:val="00D21912"/>
    <w:rsid w:val="00D41C36"/>
    <w:rsid w:val="00FB08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D0755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D0755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5D0755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D075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</Pages>
  <Words>14</Words>
  <Characters>81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Administrator</cp:lastModifiedBy>
  <cp:revision>3</cp:revision>
  <dcterms:created xsi:type="dcterms:W3CDTF">2024-06-13T04:21:00Z</dcterms:created>
  <dcterms:modified xsi:type="dcterms:W3CDTF">2024-08-31T03:57:00Z</dcterms:modified>
</cp:coreProperties>
</file>